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5E6" w:rsidRPr="00EA611C" w:rsidRDefault="00B465E6" w:rsidP="00EA611C">
      <w:pPr>
        <w:ind w:firstLineChars="1000" w:firstLine="3203"/>
        <w:rPr>
          <w:b/>
          <w:sz w:val="32"/>
          <w:szCs w:val="32"/>
        </w:rPr>
      </w:pPr>
      <w:r w:rsidRPr="00EA611C">
        <w:rPr>
          <w:rFonts w:hint="eastAsia"/>
          <w:b/>
          <w:sz w:val="32"/>
          <w:szCs w:val="32"/>
        </w:rPr>
        <w:t>陪他吃一碗麵</w:t>
      </w:r>
      <w:r w:rsidRPr="00EA611C">
        <w:rPr>
          <w:b/>
          <w:sz w:val="32"/>
          <w:szCs w:val="32"/>
        </w:rPr>
        <w:t xml:space="preserve">         Ruth</w:t>
      </w:r>
    </w:p>
    <w:p w:rsidR="00B465E6" w:rsidRPr="00EA611C" w:rsidRDefault="00B465E6" w:rsidP="00EA611C">
      <w:pPr>
        <w:spacing w:line="320" w:lineRule="exact"/>
        <w:ind w:firstLineChars="150" w:firstLine="420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久違的劉姐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，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說要請我吃一碗麵</w:t>
      </w:r>
      <w:r w:rsidRPr="00EA611C">
        <w:rPr>
          <w:rFonts w:ascii="微軟正黑體" w:eastAsia="微軟正黑體" w:hAnsi="微軟正黑體"/>
          <w:sz w:val="28"/>
          <w:szCs w:val="28"/>
        </w:rPr>
        <w:t>~</w:t>
      </w:r>
    </w:p>
    <w:p w:rsidR="00B465E6" w:rsidRPr="00EA611C" w:rsidRDefault="00B465E6" w:rsidP="00EA611C">
      <w:pPr>
        <w:spacing w:line="320" w:lineRule="exact"/>
        <w:ind w:firstLineChars="150" w:firstLine="420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於是，我們約鹽埕區一家小有知名的牛肉麵館見面。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麵很</w:t>
      </w:r>
      <w:r w:rsidRPr="00EA611C">
        <w:rPr>
          <w:rFonts w:ascii="微軟正黑體" w:eastAsia="微軟正黑體" w:hAnsi="微軟正黑體"/>
          <w:sz w:val="28"/>
          <w:szCs w:val="28"/>
        </w:rPr>
        <w:t>Q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，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牛肉很香，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但這不是重點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。坐在劉姐對面吃麵的我，彷彿變成社會關心的個案，一位傷痕累累的社會苦主。不過，在很熟的劉姐面前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，我不必穿上聖經所謂「全副軍裝」，她能接納我的全人，了解我的家人和一切的一切，聆聽我所說的每一句話。</w:t>
      </w:r>
    </w:p>
    <w:p w:rsidR="00B465E6" w:rsidRPr="00EA611C" w:rsidRDefault="00B465E6" w:rsidP="00EA611C">
      <w:pPr>
        <w:spacing w:line="320" w:lineRule="exact"/>
        <w:ind w:firstLineChars="250" w:firstLine="700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這碗麵吃了足足吃了三小時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，我滔滔不絕的講了許多現實社會無可奈何的大小事，她吃吃聽聽，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沒有回太多話。</w:t>
      </w:r>
    </w:p>
    <w:p w:rsidR="00B465E6" w:rsidRPr="00EA611C" w:rsidRDefault="00B465E6" w:rsidP="00EA611C">
      <w:pPr>
        <w:spacing w:line="320" w:lineRule="exact"/>
        <w:ind w:firstLineChars="250" w:firstLine="700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告別時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，她為我與我家人祝福和買單。</w:t>
      </w:r>
    </w:p>
    <w:p w:rsidR="00B465E6" w:rsidRPr="00EA611C" w:rsidRDefault="00B465E6" w:rsidP="00EA611C">
      <w:pPr>
        <w:spacing w:line="320" w:lineRule="exact"/>
        <w:ind w:firstLineChars="250" w:firstLine="700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我回味著牛肉的清香，這是一碗療癒的麵，雖然我的問題仍在，但分擔的重擔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，額外的輕。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/>
          <w:sz w:val="28"/>
          <w:szCs w:val="28"/>
        </w:rPr>
        <w:t xml:space="preserve">       ***             ***             ***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尼伯特颱風吹垮台東</w:t>
      </w:r>
      <w:r w:rsidRPr="00EA611C">
        <w:rPr>
          <w:rFonts w:ascii="微軟正黑體" w:eastAsia="微軟正黑體" w:hAnsi="微軟正黑體"/>
          <w:sz w:val="28"/>
          <w:szCs w:val="28"/>
        </w:rPr>
        <w:t>~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台東基督教醫院呂院長來禱告函</w:t>
      </w:r>
      <w:r w:rsidRPr="00EA611C">
        <w:rPr>
          <w:rFonts w:ascii="微軟正黑體" w:eastAsia="微軟正黑體" w:hAnsi="微軟正黑體"/>
          <w:sz w:val="28"/>
          <w:szCs w:val="28"/>
        </w:rPr>
        <w:t>: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請為台東風雨超強，很多民宅玻璃都破了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哈拿之家二三樓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 BABy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無處疏散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東基醫院洗腎室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大量淹水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暫時無法運作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迦南護理之家也多處進水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總之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 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風雨過後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台東一片狼藉</w:t>
      </w:r>
      <w:r w:rsidRPr="00EA611C">
        <w:rPr>
          <w:rFonts w:ascii="微軟正黑體" w:eastAsia="微軟正黑體" w:hAnsi="微軟正黑體"/>
          <w:sz w:val="28"/>
          <w:szCs w:val="28"/>
        </w:rPr>
        <w:t>~~~~~~~~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我忙著禱告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/>
          <w:sz w:val="28"/>
          <w:szCs w:val="28"/>
        </w:rPr>
        <w:t xml:space="preserve">   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台灣熱心民眾聞之台東風災，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紛紛前往災區幫忙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，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我想</w:t>
      </w:r>
      <w:r w:rsidRPr="00EA611C">
        <w:rPr>
          <w:rFonts w:ascii="微軟正黑體" w:eastAsia="微軟正黑體" w:hAnsi="微軟正黑體"/>
          <w:sz w:val="28"/>
          <w:szCs w:val="28"/>
        </w:rPr>
        <w:t>: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我沒有專業與技術，去災區救災可能會反成為「災民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」</w:t>
      </w:r>
      <w:r w:rsidRPr="00EA611C">
        <w:rPr>
          <w:rFonts w:ascii="微軟正黑體" w:eastAsia="微軟正黑體" w:hAnsi="微軟正黑體"/>
          <w:sz w:val="28"/>
          <w:szCs w:val="28"/>
        </w:rPr>
        <w:t>: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在便利商店捐些錢給台東救災的專業人士，希望他們能有智慧把資源放到需要的人身上，即使陪災民吃一碗麵。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/>
          <w:sz w:val="28"/>
          <w:szCs w:val="28"/>
        </w:rPr>
        <w:t xml:space="preserve">  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〝陪他吃一碗麵”的事工，發源於台東基督教醫院家立立社福基金會吳方芳牧師，也是東基院長夫人。吳牧師為了幫助一位看守所刺龍刺鳳的”噴火龍”先生，約他每月吃一碗麵的小聚，經過了半年多後</w:t>
      </w:r>
      <w:r w:rsidRPr="00EA611C">
        <w:rPr>
          <w:rFonts w:ascii="微軟正黑體" w:eastAsia="微軟正黑體" w:hAnsi="微軟正黑體"/>
          <w:sz w:val="28"/>
          <w:szCs w:val="28"/>
        </w:rPr>
        <w:t>~~~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/>
          <w:sz w:val="28"/>
          <w:szCs w:val="28"/>
        </w:rPr>
        <w:t xml:space="preserve">   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有一天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，這位”噴火龍”在約定的時間沒有來，吳牧師想</w:t>
      </w:r>
      <w:r w:rsidRPr="00EA611C">
        <w:rPr>
          <w:rFonts w:ascii="微軟正黑體" w:eastAsia="微軟正黑體" w:hAnsi="微軟正黑體"/>
          <w:sz w:val="28"/>
          <w:szCs w:val="28"/>
        </w:rPr>
        <w:t>: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我是不是應該繼續等下去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: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存著基督的憐憫和愛，她願意等，終於，”噴火龍”拖著壞掉的腳踏車來了，原來他在路上發生狀況，耽誤了時間。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/>
          <w:sz w:val="28"/>
          <w:szCs w:val="28"/>
        </w:rPr>
        <w:t xml:space="preserve">  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疲乏的”噴火龍”開始吃麵，淚水與麵混到喉嚨裡，也不知道他是在吃麵還是在哭泣，吳牧師看見他的嗚咽</w:t>
      </w:r>
      <w:r w:rsidRPr="00EA611C">
        <w:rPr>
          <w:rFonts w:ascii="微軟正黑體" w:eastAsia="微軟正黑體" w:hAnsi="微軟正黑體"/>
          <w:sz w:val="28"/>
          <w:szCs w:val="28"/>
        </w:rPr>
        <w:t>~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也跟著流著眼淚。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/>
          <w:sz w:val="28"/>
          <w:szCs w:val="28"/>
        </w:rPr>
        <w:t xml:space="preserve">   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不料，吃完麵的”噴火龍”竟然嚎啕大哭起來，喊著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: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「都沒有等過我」、「都沒有等過我」、「都沒有等過我」</w:t>
      </w:r>
      <w:r w:rsidRPr="00EA611C">
        <w:rPr>
          <w:rFonts w:ascii="微軟正黑體" w:eastAsia="微軟正黑體" w:hAnsi="微軟正黑體"/>
          <w:sz w:val="28"/>
          <w:szCs w:val="28"/>
        </w:rPr>
        <w:t>~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/>
          <w:sz w:val="28"/>
          <w:szCs w:val="28"/>
        </w:rPr>
        <w:t xml:space="preserve">   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在看守所的”噴火龍”，也許在他過往的生命中的精心時刻，被人錯待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~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但陪他吃一碗麵的吳牧師，能等他，像聖經那位等待浪子回頭的父親。陪他吃一碗麵，不僅僅為了吃一碗麵，也等待社會無數邊緣的”噴火龍”生命重新地回轉。經過這次經歷後，這位”噴火龍”與吳牧師談話，開始有了交集</w:t>
      </w:r>
      <w:r w:rsidRPr="00EA611C">
        <w:rPr>
          <w:rFonts w:ascii="微軟正黑體" w:eastAsia="微軟正黑體" w:hAnsi="微軟正黑體"/>
          <w:sz w:val="28"/>
          <w:szCs w:val="28"/>
        </w:rPr>
        <w:t>~</w:t>
      </w:r>
    </w:p>
    <w:p w:rsidR="00B465E6" w:rsidRPr="00EA611C" w:rsidRDefault="00B465E6" w:rsidP="00EA611C">
      <w:pPr>
        <w:spacing w:line="320" w:lineRule="exact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/>
          <w:sz w:val="28"/>
          <w:szCs w:val="28"/>
        </w:rPr>
        <w:t xml:space="preserve">    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陪他一碗麵的事工，就這樣從偏遠的東基裊裊地開始，因許多人願意付上代價陪著吃麵，讓台東許多家庭功能失調的孩子，能有盼望的未來。</w:t>
      </w:r>
    </w:p>
    <w:p w:rsidR="00B465E6" w:rsidRPr="00EA611C" w:rsidRDefault="00B465E6" w:rsidP="00EA611C">
      <w:pPr>
        <w:spacing w:line="320" w:lineRule="exact"/>
        <w:ind w:firstLineChars="350" w:firstLine="980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/>
          <w:sz w:val="28"/>
          <w:szCs w:val="28"/>
        </w:rPr>
        <w:t>***            ***              ***</w:t>
      </w:r>
    </w:p>
    <w:p w:rsidR="00B465E6" w:rsidRDefault="00B465E6" w:rsidP="00EA611C">
      <w:pPr>
        <w:spacing w:line="320" w:lineRule="exact"/>
        <w:ind w:firstLineChars="200" w:firstLine="560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十年前「一碗麵的故事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」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也發生南投中山醫大附屬醫院的安寧病房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: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臨終魏媽媽和五個年幼小孩，家人一碗陽春麵故事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: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親情不因窮困而改變，既使環境窮到全家人只吃一碗麵，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親情還是要黏在一起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，這個家庭感動了病房社工，也感動了主治醫師周希誠和團隊志工，後來魏媽媽在安寧病房還是過世了，但周醫生及志工團隊，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每週的訪視與每年的聚餐，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讓這魏媽媽留下的五個年幼子女在溫情中長大成人。</w:t>
      </w:r>
    </w:p>
    <w:p w:rsidR="00B465E6" w:rsidRPr="00EA611C" w:rsidRDefault="00B465E6" w:rsidP="00EA611C">
      <w:pPr>
        <w:spacing w:line="320" w:lineRule="exact"/>
        <w:ind w:firstLineChars="200" w:firstLine="560"/>
        <w:rPr>
          <w:rFonts w:ascii="微軟正黑體" w:eastAsia="微軟正黑體" w:hAnsi="微軟正黑體"/>
          <w:sz w:val="28"/>
          <w:szCs w:val="28"/>
        </w:rPr>
      </w:pPr>
    </w:p>
    <w:p w:rsidR="00B465E6" w:rsidRPr="00EA611C" w:rsidRDefault="00B465E6" w:rsidP="00EA611C">
      <w:pPr>
        <w:spacing w:line="320" w:lineRule="exact"/>
        <w:ind w:firstLineChars="200" w:firstLine="560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十年後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，魏媽媽留下五個子女都在關愛中長大了，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周希誠醫生及志工團隊依然關心這個家庭，看見魏媽媽子女成長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，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周醫生感動得對上蒼說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: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「魏媽媽，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妳可以放心了！」</w:t>
      </w:r>
    </w:p>
    <w:p w:rsidR="00B465E6" w:rsidRPr="00EA611C" w:rsidRDefault="00B465E6" w:rsidP="00EA611C">
      <w:pPr>
        <w:spacing w:line="320" w:lineRule="exact"/>
        <w:ind w:firstLineChars="200" w:firstLine="560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/>
          <w:sz w:val="28"/>
          <w:szCs w:val="28"/>
        </w:rPr>
        <w:t>***                   ***            ***</w:t>
      </w:r>
    </w:p>
    <w:p w:rsidR="00B465E6" w:rsidRPr="00EA611C" w:rsidRDefault="00B465E6" w:rsidP="00EA611C">
      <w:pPr>
        <w:spacing w:line="320" w:lineRule="exact"/>
        <w:ind w:firstLineChars="200" w:firstLine="560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 w:hint="eastAsia"/>
          <w:sz w:val="28"/>
          <w:szCs w:val="28"/>
        </w:rPr>
        <w:t>一碗麵，加上溫暖守望的人，必留下許多生命珍貴的記憶。</w:t>
      </w:r>
    </w:p>
    <w:p w:rsidR="00B465E6" w:rsidRPr="00EA611C" w:rsidRDefault="00B465E6" w:rsidP="00EA611C">
      <w:pPr>
        <w:spacing w:line="320" w:lineRule="exact"/>
        <w:ind w:firstLineChars="200" w:firstLine="560"/>
        <w:rPr>
          <w:rFonts w:ascii="微軟正黑體" w:eastAsia="微軟正黑體" w:hAnsi="微軟正黑體"/>
          <w:sz w:val="28"/>
          <w:szCs w:val="28"/>
        </w:rPr>
      </w:pPr>
      <w:r w:rsidRPr="00EA611C">
        <w:rPr>
          <w:rFonts w:ascii="微軟正黑體" w:eastAsia="微軟正黑體" w:hAnsi="微軟正黑體"/>
          <w:sz w:val="28"/>
          <w:szCs w:val="28"/>
        </w:rPr>
        <w:t xml:space="preserve"> 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這時代是</w:t>
      </w:r>
      <w:r w:rsidRPr="00EA611C">
        <w:rPr>
          <w:rFonts w:ascii="微軟正黑體" w:eastAsia="微軟正黑體" w:hAnsi="微軟正黑體"/>
          <w:sz w:val="28"/>
          <w:szCs w:val="28"/>
        </w:rPr>
        <w:t>: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智慧手機配麵</w:t>
      </w:r>
      <w:r w:rsidRPr="00EA611C">
        <w:rPr>
          <w:rFonts w:ascii="微軟正黑體" w:eastAsia="微軟正黑體" w:hAnsi="微軟正黑體"/>
          <w:sz w:val="28"/>
          <w:szCs w:val="28"/>
        </w:rPr>
        <w:t>(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飯</w:t>
      </w:r>
      <w:r w:rsidRPr="00EA611C">
        <w:rPr>
          <w:rFonts w:ascii="微軟正黑體" w:eastAsia="微軟正黑體" w:hAnsi="微軟正黑體"/>
          <w:sz w:val="28"/>
          <w:szCs w:val="28"/>
        </w:rPr>
        <w:t>)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的時代，當有人陪我們吃麵</w:t>
      </w:r>
      <w:r w:rsidRPr="00EA611C">
        <w:rPr>
          <w:rFonts w:ascii="微軟正黑體" w:eastAsia="微軟正黑體" w:hAnsi="微軟正黑體"/>
          <w:sz w:val="28"/>
          <w:szCs w:val="28"/>
        </w:rPr>
        <w:t>(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飯</w:t>
      </w:r>
      <w:r w:rsidRPr="00EA611C">
        <w:rPr>
          <w:rFonts w:ascii="微軟正黑體" w:eastAsia="微軟正黑體" w:hAnsi="微軟正黑體"/>
          <w:sz w:val="28"/>
          <w:szCs w:val="28"/>
        </w:rPr>
        <w:t>)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時，切記放下手機，陪伴你吃麵</w:t>
      </w:r>
      <w:r w:rsidRPr="00EA611C">
        <w:rPr>
          <w:rFonts w:ascii="微軟正黑體" w:eastAsia="微軟正黑體" w:hAnsi="微軟正黑體"/>
          <w:sz w:val="28"/>
          <w:szCs w:val="28"/>
        </w:rPr>
        <w:t>(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飯</w:t>
      </w:r>
      <w:r w:rsidRPr="00EA611C">
        <w:rPr>
          <w:rFonts w:ascii="微軟正黑體" w:eastAsia="微軟正黑體" w:hAnsi="微軟正黑體"/>
          <w:sz w:val="28"/>
          <w:szCs w:val="28"/>
        </w:rPr>
        <w:t>)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的家人和朋友</w:t>
      </w:r>
      <w:r w:rsidRPr="00EA611C">
        <w:rPr>
          <w:rFonts w:ascii="微軟正黑體" w:eastAsia="微軟正黑體" w:hAnsi="微軟正黑體"/>
          <w:sz w:val="28"/>
          <w:szCs w:val="28"/>
        </w:rPr>
        <w:t xml:space="preserve"> 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，一起品嚐麵</w:t>
      </w:r>
      <w:r w:rsidRPr="00EA611C">
        <w:rPr>
          <w:rFonts w:ascii="微軟正黑體" w:eastAsia="微軟正黑體" w:hAnsi="微軟正黑體"/>
          <w:sz w:val="28"/>
          <w:szCs w:val="28"/>
        </w:rPr>
        <w:t>(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飯</w:t>
      </w:r>
      <w:r w:rsidRPr="00EA611C">
        <w:rPr>
          <w:rFonts w:ascii="微軟正黑體" w:eastAsia="微軟正黑體" w:hAnsi="微軟正黑體"/>
          <w:sz w:val="28"/>
          <w:szCs w:val="28"/>
        </w:rPr>
        <w:t>)</w:t>
      </w:r>
      <w:r w:rsidRPr="00EA611C">
        <w:rPr>
          <w:rFonts w:ascii="微軟正黑體" w:eastAsia="微軟正黑體" w:hAnsi="微軟正黑體" w:hint="eastAsia"/>
          <w:sz w:val="28"/>
          <w:szCs w:val="28"/>
        </w:rPr>
        <w:t>的人間滋味，這才是對待飲食文化的真正王道。</w:t>
      </w:r>
    </w:p>
    <w:sectPr w:rsidR="00B465E6" w:rsidRPr="00EA611C" w:rsidSect="00EA611C">
      <w:pgSz w:w="11906" w:h="16838"/>
      <w:pgMar w:top="540" w:right="746" w:bottom="360" w:left="9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5E6" w:rsidRDefault="00B465E6" w:rsidP="005620CD">
      <w:r>
        <w:separator/>
      </w:r>
    </w:p>
  </w:endnote>
  <w:endnote w:type="continuationSeparator" w:id="0">
    <w:p w:rsidR="00B465E6" w:rsidRDefault="00B465E6" w:rsidP="005620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5E6" w:rsidRDefault="00B465E6" w:rsidP="005620CD">
      <w:r>
        <w:separator/>
      </w:r>
    </w:p>
  </w:footnote>
  <w:footnote w:type="continuationSeparator" w:id="0">
    <w:p w:rsidR="00B465E6" w:rsidRDefault="00B465E6" w:rsidP="005620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7EB9"/>
    <w:rsid w:val="000156AA"/>
    <w:rsid w:val="00050F3E"/>
    <w:rsid w:val="000A6708"/>
    <w:rsid w:val="000B12CB"/>
    <w:rsid w:val="000D0777"/>
    <w:rsid w:val="0011292A"/>
    <w:rsid w:val="00123F80"/>
    <w:rsid w:val="001253DF"/>
    <w:rsid w:val="00152C84"/>
    <w:rsid w:val="00217048"/>
    <w:rsid w:val="002357E3"/>
    <w:rsid w:val="00244DFA"/>
    <w:rsid w:val="002A4978"/>
    <w:rsid w:val="003C11CE"/>
    <w:rsid w:val="00403C86"/>
    <w:rsid w:val="00437EB9"/>
    <w:rsid w:val="00451F9A"/>
    <w:rsid w:val="00485D9F"/>
    <w:rsid w:val="004B134D"/>
    <w:rsid w:val="004C5A24"/>
    <w:rsid w:val="004D0D07"/>
    <w:rsid w:val="004D61BA"/>
    <w:rsid w:val="004F3FD6"/>
    <w:rsid w:val="005620CD"/>
    <w:rsid w:val="005E622F"/>
    <w:rsid w:val="00647BE1"/>
    <w:rsid w:val="006A4C2A"/>
    <w:rsid w:val="006C39C3"/>
    <w:rsid w:val="006E2695"/>
    <w:rsid w:val="00701EDD"/>
    <w:rsid w:val="00723E25"/>
    <w:rsid w:val="0075748D"/>
    <w:rsid w:val="00764316"/>
    <w:rsid w:val="00791BB4"/>
    <w:rsid w:val="007A4CB2"/>
    <w:rsid w:val="007C1643"/>
    <w:rsid w:val="008057FC"/>
    <w:rsid w:val="008C0B30"/>
    <w:rsid w:val="009A39CA"/>
    <w:rsid w:val="009D0BAE"/>
    <w:rsid w:val="00A05218"/>
    <w:rsid w:val="00A45B9C"/>
    <w:rsid w:val="00A75DFA"/>
    <w:rsid w:val="00AB2C08"/>
    <w:rsid w:val="00AB6270"/>
    <w:rsid w:val="00AC0423"/>
    <w:rsid w:val="00AC404E"/>
    <w:rsid w:val="00B40842"/>
    <w:rsid w:val="00B465E6"/>
    <w:rsid w:val="00C300ED"/>
    <w:rsid w:val="00C3101B"/>
    <w:rsid w:val="00CA3D46"/>
    <w:rsid w:val="00CB6BA2"/>
    <w:rsid w:val="00CE1DB8"/>
    <w:rsid w:val="00D264C4"/>
    <w:rsid w:val="00D3601A"/>
    <w:rsid w:val="00DF7421"/>
    <w:rsid w:val="00E56FEA"/>
    <w:rsid w:val="00E70E3E"/>
    <w:rsid w:val="00E7128C"/>
    <w:rsid w:val="00E973AD"/>
    <w:rsid w:val="00EA611C"/>
    <w:rsid w:val="00EE6CA0"/>
    <w:rsid w:val="00F22B90"/>
    <w:rsid w:val="00F62EAB"/>
    <w:rsid w:val="00F97D9D"/>
    <w:rsid w:val="00FB3226"/>
    <w:rsid w:val="00FF2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708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5620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620CD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5620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620CD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</Pages>
  <Words>230</Words>
  <Characters>1316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陪他吃一碗麵         Ruth</dc:title>
  <dc:subject/>
  <dc:creator>ASUS</dc:creator>
  <cp:keywords/>
  <dc:description/>
  <cp:lastModifiedBy>daisy chen</cp:lastModifiedBy>
  <cp:revision>2</cp:revision>
  <dcterms:created xsi:type="dcterms:W3CDTF">2016-08-08T06:03:00Z</dcterms:created>
  <dcterms:modified xsi:type="dcterms:W3CDTF">2016-08-08T06:03:00Z</dcterms:modified>
</cp:coreProperties>
</file>